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2" o:title="" type="tile"/>
    </v:background>
  </w:background>
  <w:body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rPr>
          <w:rFonts w:ascii="新細明體" w:cs="Times New Roman"/>
          <w:b/>
          <w:bCs/>
          <w:color w:val="000000"/>
          <w:kern w:val="0"/>
          <w:sz w:val="22"/>
          <w:szCs w:val="22"/>
          <w:lang w:val="zh-TW"/>
        </w:rPr>
      </w:pP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新細明體" w:cs="Times New Roman"/>
          <w:color w:val="000000"/>
          <w:kern w:val="0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7" o:spid="_x0000_s1026" type="#_x0000_t75" style="position:absolute;left:0;text-align:left;margin-left:324pt;margin-top:29pt;width:90.25pt;height:99pt;z-index:-251657216;visibility:visible">
            <v:imagedata r:id="rId7" o:title=""/>
          </v:shape>
        </w:pict>
      </w:r>
      <w:r w:rsidRPr="00BE171A">
        <w:rPr>
          <w:rFonts w:ascii="新細明體" w:cs="Times New Roman"/>
          <w:color w:val="000000"/>
          <w:kern w:val="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.75pt;height:80.25pt" fillcolor="#fc9">
            <v:fill r:id="rId8" o:title="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細明體&quot;;font-weight:bold;v-text-reverse:t;v-text-kern:t" trim="t" fitpath="t" string="健康樂活動起來"/>
          </v:shape>
        </w:pict>
      </w:r>
    </w:p>
    <w:p w:rsidR="0078472D" w:rsidRPr="009D028D" w:rsidRDefault="0078472D" w:rsidP="00A66149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POP1體W9(P)" w:eastAsia="華康POP1體W9(P)" w:hAnsi="新細明體" w:cs="Times New Roman"/>
          <w:b/>
          <w:bCs/>
          <w:color w:val="262626"/>
          <w:kern w:val="0"/>
          <w:sz w:val="48"/>
          <w:szCs w:val="48"/>
        </w:rPr>
      </w:pPr>
      <w:r w:rsidRPr="00F939FC">
        <w:rPr>
          <w:rFonts w:ascii="華康POP1體W9(P)" w:eastAsia="華康POP1體W9(P)" w:hAnsi="新細明體" w:cs="華康POP1體W9(P)" w:hint="eastAsia"/>
          <w:b/>
          <w:bCs/>
          <w:color w:val="262626"/>
          <w:kern w:val="0"/>
          <w:sz w:val="46"/>
          <w:szCs w:val="46"/>
        </w:rPr>
        <w:t>採訪主題</w:t>
      </w:r>
      <w:r w:rsidRPr="00F939FC">
        <w:rPr>
          <w:rFonts w:ascii="華康POP1體W9(P)" w:eastAsia="華康POP1體W9(P)" w:hAnsi="新細明體" w:cs="華康POP1體W9(P)"/>
          <w:b/>
          <w:bCs/>
          <w:color w:val="262626"/>
          <w:kern w:val="0"/>
          <w:sz w:val="46"/>
          <w:szCs w:val="46"/>
        </w:rPr>
        <w:t xml:space="preserve">: </w:t>
      </w:r>
      <w:r w:rsidRPr="00F939FC">
        <w:rPr>
          <w:rFonts w:ascii="華康POP1體W9(P)" w:eastAsia="華康POP1體W9(P)" w:hAnsi="新細明體" w:cs="華康POP1體W9(P)" w:hint="eastAsia"/>
          <w:b/>
          <w:bCs/>
          <w:color w:val="262626"/>
          <w:kern w:val="0"/>
          <w:sz w:val="46"/>
          <w:szCs w:val="46"/>
        </w:rPr>
        <w:t>熱愛慢跑的爸爸</w:t>
      </w:r>
    </w:p>
    <w:p w:rsidR="0078472D" w:rsidRPr="009D028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新細明體" w:cs="Times New Roman"/>
          <w:b/>
          <w:bCs/>
          <w:color w:val="000000"/>
          <w:kern w:val="0"/>
          <w:sz w:val="22"/>
          <w:szCs w:val="22"/>
        </w:rPr>
      </w:pPr>
    </w:p>
    <w:p w:rsidR="0078472D" w:rsidRDefault="0078472D" w:rsidP="009D028D">
      <w:pPr>
        <w:autoSpaceDE w:val="0"/>
        <w:autoSpaceDN w:val="0"/>
        <w:adjustRightInd w:val="0"/>
        <w:spacing w:before="100" w:after="100" w:line="300" w:lineRule="atLeast"/>
        <w:rPr>
          <w:rFonts w:ascii="華康墨字體" w:eastAsia="華康墨字體" w:cs="Times New Roman"/>
          <w:color w:val="365F91"/>
          <w:sz w:val="28"/>
          <w:szCs w:val="28"/>
          <w:lang w:val="zh-TW"/>
        </w:rPr>
      </w:pPr>
      <w:r w:rsidRPr="000C697C">
        <w:rPr>
          <w:rFonts w:ascii="華康墨字體" w:eastAsia="華康墨字體" w:cs="華康墨字體"/>
          <w:color w:val="365F91"/>
          <w:sz w:val="28"/>
          <w:szCs w:val="28"/>
          <w:lang w:val="zh-TW"/>
        </w:rPr>
        <w:t xml:space="preserve"> </w:t>
      </w:r>
    </w:p>
    <w:p w:rsidR="0078472D" w:rsidRPr="00A66149" w:rsidRDefault="0078472D" w:rsidP="009D028D">
      <w:pPr>
        <w:autoSpaceDE w:val="0"/>
        <w:autoSpaceDN w:val="0"/>
        <w:adjustRightInd w:val="0"/>
        <w:spacing w:before="100" w:after="100" w:line="300" w:lineRule="atLeast"/>
        <w:rPr>
          <w:rFonts w:ascii="華康墨字體" w:eastAsia="華康墨字體" w:cs="Times New Roman"/>
          <w:color w:val="365F91"/>
          <w:sz w:val="28"/>
          <w:szCs w:val="28"/>
          <w:lang w:val="zh-TW"/>
        </w:rPr>
      </w:pPr>
      <w:r w:rsidRPr="009D028D">
        <w:rPr>
          <w:rFonts w:ascii="華康墨字體" w:eastAsia="華康墨字體" w:cs="華康墨字體" w:hint="eastAsia"/>
          <w:color w:val="7030A0"/>
          <w:sz w:val="40"/>
          <w:szCs w:val="40"/>
        </w:rPr>
        <w:t>訪問動機</w:t>
      </w:r>
      <w:r>
        <w:rPr>
          <w:rFonts w:ascii="華康墨字體" w:eastAsia="華康墨字體" w:cs="華康墨字體"/>
          <w:color w:val="7030A0"/>
          <w:sz w:val="40"/>
          <w:szCs w:val="40"/>
        </w:rPr>
        <w:t>:</w:t>
      </w:r>
    </w:p>
    <w:p w:rsidR="0078472D" w:rsidRPr="00F939FC" w:rsidRDefault="0078472D" w:rsidP="009D028D">
      <w:pPr>
        <w:autoSpaceDE w:val="0"/>
        <w:autoSpaceDN w:val="0"/>
        <w:adjustRightInd w:val="0"/>
        <w:spacing w:before="100" w:after="100" w:line="300" w:lineRule="atLeast"/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</w:pPr>
      <w:r>
        <w:rPr>
          <w:rFonts w:ascii="華康墨字體" w:eastAsia="華康墨字體" w:cs="華康墨字體"/>
          <w:color w:val="7030A0"/>
          <w:sz w:val="40"/>
          <w:szCs w:val="40"/>
        </w:rPr>
        <w:t xml:space="preserve"> 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 xml:space="preserve"> 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慢跑是爸爸最喜歡的運動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正好學校有要做這份功課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那我就來採訪他好了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!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不過需要照片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蠻麻煩的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目前是中午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12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點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30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分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現在還要拍他運動時的照片……好像有點太難了點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不過爸爸既然堅持我要寫完作業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那我也沒辦法了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,</w:t>
      </w:r>
      <w:r w:rsidRPr="00F939FC">
        <w:rPr>
          <w:rFonts w:ascii="華康墨字體" w:eastAsia="華康墨字體" w:cs="華康墨字體" w:hint="eastAsia"/>
          <w:color w:val="2A4A70"/>
          <w:kern w:val="0"/>
          <w:sz w:val="28"/>
          <w:szCs w:val="28"/>
          <w:lang w:val="zh-TW"/>
        </w:rPr>
        <w:t>那也順便來個訪問吧</w:t>
      </w:r>
      <w:r w:rsidRPr="00F939FC">
        <w:rPr>
          <w:rFonts w:ascii="華康墨字體" w:eastAsia="華康墨字體" w:cs="華康墨字體"/>
          <w:color w:val="2A4A70"/>
          <w:kern w:val="0"/>
          <w:sz w:val="28"/>
          <w:szCs w:val="28"/>
          <w:lang w:val="zh-TW"/>
        </w:rPr>
        <w:t>!!</w:t>
      </w:r>
    </w:p>
    <w:p w:rsidR="0078472D" w:rsidRPr="009D028D" w:rsidRDefault="0078472D" w:rsidP="00A66149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華康墨字體"/>
          <w:color w:val="943634"/>
          <w:kern w:val="0"/>
          <w:sz w:val="44"/>
          <w:szCs w:val="44"/>
          <w:lang w:val="zh-TW"/>
        </w:rPr>
      </w:pPr>
      <w:r w:rsidRPr="009D028D">
        <w:rPr>
          <w:rFonts w:ascii="華康墨字體" w:eastAsia="華康墨字體" w:cs="華康墨字體" w:hint="eastAsia"/>
          <w:color w:val="943634"/>
          <w:kern w:val="0"/>
          <w:sz w:val="44"/>
          <w:szCs w:val="44"/>
          <w:lang w:val="zh-TW"/>
        </w:rPr>
        <w:t>事前準備</w:t>
      </w:r>
      <w:r w:rsidRPr="009D028D">
        <w:rPr>
          <w:rFonts w:ascii="華康墨字體" w:eastAsia="華康墨字體" w:cs="華康墨字體"/>
          <w:color w:val="943634"/>
          <w:kern w:val="0"/>
          <w:sz w:val="44"/>
          <w:szCs w:val="44"/>
          <w:lang w:val="zh-TW"/>
        </w:rPr>
        <w:t>:</w:t>
      </w:r>
    </w:p>
    <w:p w:rsidR="0078472D" w:rsidRPr="000C697C" w:rsidRDefault="0078472D" w:rsidP="000C697C">
      <w:pPr>
        <w:autoSpaceDE w:val="0"/>
        <w:autoSpaceDN w:val="0"/>
        <w:adjustRightInd w:val="0"/>
        <w:jc w:val="center"/>
        <w:rPr>
          <w:rFonts w:ascii="華康墨字體" w:eastAsia="華康墨字體" w:cs="Times New Roman"/>
          <w:sz w:val="28"/>
          <w:szCs w:val="28"/>
          <w:lang w:val="zh-TW"/>
        </w:rPr>
      </w:pPr>
      <w:r>
        <w:rPr>
          <w:noProof/>
        </w:rPr>
        <w:pict>
          <v:shape id="圖片 14" o:spid="_x0000_s1027" type="#_x0000_t75" style="position:absolute;left:0;text-align:left;margin-left:243pt;margin-top:2.1pt;width:63pt;height:63.75pt;z-index:-251658240;visibility:visible">
            <v:imagedata r:id="rId9" o:title=""/>
          </v:shape>
        </w:pict>
      </w:r>
    </w:p>
    <w:p w:rsidR="0078472D" w:rsidRPr="000C697C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 w:rsidRPr="000C697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 xml:space="preserve">1 </w:t>
      </w:r>
      <w:r w:rsidRPr="000C697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準備筆與紙</w:t>
      </w: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noProof/>
        </w:rPr>
        <w:pict>
          <v:shape id="圖片 13" o:spid="_x0000_s1028" type="#_x0000_t75" style="position:absolute;left:0;text-align:left;margin-left:126pt;margin-top:15.3pt;width:88.5pt;height:69pt;z-index:-251659264;visibility:visible">
            <v:imagedata r:id="rId10" o:title=""/>
          </v:shape>
        </w:pict>
      </w:r>
    </w:p>
    <w:p w:rsidR="0078472D" w:rsidRPr="000C697C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 w:rsidRPr="000C697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 xml:space="preserve">2 </w:t>
      </w:r>
      <w:r w:rsidRPr="000C697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帶相機</w:t>
      </w: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noProof/>
        </w:rPr>
        <w:pict>
          <v:shape id="圖片 15" o:spid="_x0000_s1029" type="#_x0000_t75" style="position:absolute;left:0;text-align:left;margin-left:243pt;margin-top:12pt;width:74.25pt;height:65.25pt;z-index:-251663360;visibility:visible">
            <v:imagedata r:id="rId11" o:title=""/>
          </v:shape>
        </w:pict>
      </w: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 w:rsidRPr="000C697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 xml:space="preserve">3 </w:t>
      </w:r>
      <w:r w:rsidRPr="000C697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想好訪問內容</w:t>
      </w: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noProof/>
        </w:rPr>
        <w:pict>
          <v:shape id="圖片 38" o:spid="_x0000_s1030" type="#_x0000_t75" style="position:absolute;left:0;text-align:left;margin-left:108pt;margin-top:-9pt;width:82.5pt;height:69pt;z-index:-251662336;visibility:visible">
            <v:imagedata r:id="rId12" o:title=""/>
          </v:shape>
        </w:pict>
      </w:r>
      <w: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 xml:space="preserve">4 </w:t>
      </w:r>
      <w:r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電腦一台</w:t>
      </w:r>
    </w:p>
    <w:p w:rsidR="0078472D" w:rsidRDefault="0078472D" w:rsidP="000C697C">
      <w:pPr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noProof/>
        </w:rPr>
        <w:pict>
          <v:shape id="圖片 1" o:spid="_x0000_s1031" type="#_x0000_t75" alt="41f6bbafe500d864.jpg" style="position:absolute;left:0;text-align:left;margin-left:252pt;margin-top:6.6pt;width:121.5pt;height:90.75pt;z-index:-251661312;visibility:visible">
            <v:imagedata r:id="rId13" o:title=""/>
          </v:shape>
        </w:pict>
      </w:r>
    </w:p>
    <w:p w:rsidR="0078472D" w:rsidRPr="000C697C" w:rsidRDefault="0078472D" w:rsidP="00F939FC">
      <w:pPr>
        <w:tabs>
          <w:tab w:val="left" w:pos="2325"/>
        </w:tabs>
        <w:autoSpaceDE w:val="0"/>
        <w:autoSpaceDN w:val="0"/>
        <w:adjustRightInd w:val="0"/>
        <w:spacing w:before="100" w:after="100" w:line="300" w:lineRule="atLeast"/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5 word 2007</w:t>
      </w: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noProof/>
        </w:rPr>
        <w:pict>
          <v:shape id="圖片 16" o:spid="_x0000_s1032" type="#_x0000_t75" style="position:absolute;left:0;text-align:left;margin-left:108pt;margin-top:19.85pt;width:70.5pt;height:73.5pt;z-index:-251660288;visibility:visible">
            <v:imagedata r:id="rId14" o:title=""/>
          </v:shape>
        </w:pict>
      </w: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 xml:space="preserve">6 </w:t>
      </w:r>
      <w:r w:rsidRPr="000C697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決定時間</w:t>
      </w: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  <w:r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圖片來源</w:t>
      </w:r>
      <w: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:</w:t>
      </w:r>
      <w:r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網路及多媒體藝廊</w:t>
      </w:r>
    </w:p>
    <w:p w:rsidR="0078472D" w:rsidRDefault="0078472D" w:rsidP="000C697C">
      <w:pPr>
        <w:jc w:val="center"/>
        <w:rPr>
          <w:rFonts w:ascii="華康墨字體" w:eastAsia="華康墨字體" w:cs="Times New Roman"/>
          <w:color w:val="000000"/>
          <w:kern w:val="0"/>
          <w:sz w:val="28"/>
          <w:szCs w:val="28"/>
          <w:lang w:val="zh-TW"/>
        </w:rPr>
      </w:pPr>
    </w:p>
    <w:p w:rsidR="0078472D" w:rsidRDefault="0078472D" w:rsidP="000C697C">
      <w:pPr>
        <w:jc w:val="center"/>
        <w:rPr>
          <w:rFonts w:ascii="華康墨字體" w:eastAsia="華康墨字體" w:cs="Times New Roman"/>
          <w:color w:val="002060"/>
          <w:kern w:val="0"/>
          <w:sz w:val="48"/>
          <w:szCs w:val="48"/>
          <w:lang w:val="zh-TW"/>
        </w:rPr>
      </w:pPr>
    </w:p>
    <w:p w:rsidR="0078472D" w:rsidRPr="00F939FC" w:rsidRDefault="0078472D" w:rsidP="006E6CD7">
      <w:pPr>
        <w:rPr>
          <w:rFonts w:ascii="華康墨字體" w:eastAsia="華康墨字體" w:cs="華康墨字體"/>
          <w:color w:val="002060"/>
          <w:kern w:val="0"/>
          <w:sz w:val="44"/>
          <w:szCs w:val="44"/>
          <w:lang w:val="zh-TW"/>
        </w:rPr>
      </w:pPr>
      <w:r w:rsidRPr="00F939FC">
        <w:rPr>
          <w:rFonts w:ascii="華康墨字體" w:eastAsia="華康墨字體" w:cs="華康墨字體" w:hint="eastAsia"/>
          <w:color w:val="002060"/>
          <w:kern w:val="0"/>
          <w:sz w:val="44"/>
          <w:szCs w:val="44"/>
          <w:lang w:val="zh-TW"/>
        </w:rPr>
        <w:t>訪問問題</w:t>
      </w:r>
      <w:r w:rsidRPr="00F939FC">
        <w:rPr>
          <w:rFonts w:ascii="華康墨字體" w:eastAsia="華康墨字體" w:cs="華康墨字體"/>
          <w:color w:val="002060"/>
          <w:kern w:val="0"/>
          <w:sz w:val="44"/>
          <w:szCs w:val="44"/>
          <w:lang w:val="zh-TW"/>
        </w:rPr>
        <w:t>:</w:t>
      </w:r>
    </w:p>
    <w:p w:rsidR="0078472D" w:rsidRDefault="0078472D" w:rsidP="006E6CD7">
      <w:pPr>
        <w:rPr>
          <w:rFonts w:ascii="華康墨字體" w:eastAsia="華康墨字體" w:cs="Times New Roman"/>
          <w:color w:val="002060"/>
          <w:kern w:val="0"/>
          <w:sz w:val="48"/>
          <w:szCs w:val="48"/>
          <w:lang w:val="zh-TW"/>
        </w:rPr>
      </w:pP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1.</w:t>
      </w:r>
      <w:r w:rsidRPr="00F939F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為何如此喜愛面跑這項活動</w:t>
      </w: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?</w:t>
      </w: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2.</w:t>
      </w:r>
      <w:r w:rsidRPr="00F939F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慢跑對人的好處</w:t>
      </w: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?</w:t>
      </w: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3.</w:t>
      </w:r>
      <w:r w:rsidRPr="00F939F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在慢跑中獲的了甚麼</w:t>
      </w: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?</w:t>
      </w: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</w:p>
    <w:p w:rsidR="0078472D" w:rsidRPr="00F939FC" w:rsidRDefault="0078472D" w:rsidP="006E6CD7">
      <w:pPr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</w:pP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4.</w:t>
      </w:r>
      <w:r w:rsidRPr="00F939FC">
        <w:rPr>
          <w:rFonts w:ascii="華康墨字體" w:eastAsia="華康墨字體" w:cs="華康墨字體" w:hint="eastAsia"/>
          <w:color w:val="000000"/>
          <w:kern w:val="0"/>
          <w:sz w:val="28"/>
          <w:szCs w:val="28"/>
          <w:lang w:val="zh-TW"/>
        </w:rPr>
        <w:t>為什麼要赤腳跑步</w:t>
      </w:r>
      <w:r w:rsidRPr="00F939FC">
        <w:rPr>
          <w:rFonts w:ascii="華康墨字體" w:eastAsia="華康墨字體" w:cs="華康墨字體"/>
          <w:color w:val="000000"/>
          <w:kern w:val="0"/>
          <w:sz w:val="28"/>
          <w:szCs w:val="28"/>
          <w:lang w:val="zh-TW"/>
        </w:rPr>
        <w:t>?</w:t>
      </w:r>
    </w:p>
    <w:p w:rsidR="0078472D" w:rsidRDefault="0078472D" w:rsidP="006E6CD7">
      <w:pPr>
        <w:rPr>
          <w:rFonts w:ascii="華康墨字體" w:eastAsia="華康墨字體" w:cs="Times New Roman"/>
          <w:color w:val="002060"/>
          <w:kern w:val="0"/>
          <w:sz w:val="48"/>
          <w:szCs w:val="48"/>
          <w:lang w:val="zh-TW"/>
        </w:rPr>
      </w:pPr>
    </w:p>
    <w:p w:rsidR="0078472D" w:rsidRDefault="0078472D" w:rsidP="000C697C">
      <w:pPr>
        <w:autoSpaceDE w:val="0"/>
        <w:autoSpaceDN w:val="0"/>
        <w:adjustRightInd w:val="0"/>
        <w:spacing w:before="240" w:after="100" w:line="300" w:lineRule="atLeast"/>
        <w:rPr>
          <w:rFonts w:ascii="華康POP1體W9(P)" w:eastAsia="華康POP1體W9(P)" w:cs="Times New Roman"/>
          <w:b/>
          <w:bCs/>
          <w:color w:val="000000"/>
          <w:kern w:val="0"/>
          <w:sz w:val="26"/>
          <w:szCs w:val="26"/>
          <w:lang w:val="zh-TW"/>
        </w:rPr>
      </w:pPr>
    </w:p>
    <w:p w:rsidR="0078472D" w:rsidRDefault="0078472D" w:rsidP="000C697C">
      <w:pPr>
        <w:autoSpaceDE w:val="0"/>
        <w:autoSpaceDN w:val="0"/>
        <w:adjustRightInd w:val="0"/>
        <w:spacing w:before="240" w:after="100" w:line="300" w:lineRule="atLeast"/>
        <w:rPr>
          <w:rFonts w:ascii="華康POP1體W9(P)" w:eastAsia="華康POP1體W9(P)" w:cs="Times New Roman"/>
          <w:b/>
          <w:bCs/>
          <w:color w:val="000000"/>
          <w:kern w:val="0"/>
          <w:sz w:val="26"/>
          <w:szCs w:val="26"/>
          <w:lang w:val="zh-TW"/>
        </w:rPr>
      </w:pPr>
    </w:p>
    <w:p w:rsidR="0078472D" w:rsidRPr="000C697C" w:rsidRDefault="0078472D" w:rsidP="000C697C">
      <w:pPr>
        <w:autoSpaceDE w:val="0"/>
        <w:autoSpaceDN w:val="0"/>
        <w:adjustRightInd w:val="0"/>
        <w:spacing w:before="240" w:after="100" w:line="300" w:lineRule="atLeast"/>
        <w:rPr>
          <w:rFonts w:ascii="華康POP1體W9(P)" w:eastAsia="華康POP1體W9(P)" w:cs="華康POP1體W9(P)"/>
          <w:b/>
          <w:bCs/>
          <w:color w:val="000000"/>
          <w:kern w:val="0"/>
          <w:sz w:val="26"/>
          <w:szCs w:val="26"/>
          <w:lang w:val="zh-TW"/>
        </w:rPr>
      </w:pPr>
      <w:r w:rsidRPr="000C697C">
        <w:rPr>
          <w:rFonts w:ascii="華康POP1體W9(P)" w:eastAsia="華康POP1體W9(P)" w:cs="華康POP1體W9(P)" w:hint="eastAsia"/>
          <w:b/>
          <w:bCs/>
          <w:color w:val="000000"/>
          <w:kern w:val="0"/>
          <w:sz w:val="26"/>
          <w:szCs w:val="26"/>
          <w:lang w:val="zh-TW"/>
        </w:rPr>
        <w:t>訪問內容</w:t>
      </w:r>
      <w:r>
        <w:rPr>
          <w:rFonts w:ascii="華康POP1體W9(P)" w:eastAsia="華康POP1體W9(P)" w:cs="華康POP1體W9(P)"/>
          <w:b/>
          <w:bCs/>
          <w:color w:val="000000"/>
          <w:kern w:val="0"/>
          <w:sz w:val="26"/>
          <w:szCs w:val="26"/>
          <w:lang w:val="zh-TW"/>
        </w:rPr>
        <w:t>(</w:t>
      </w:r>
      <w:r>
        <w:rPr>
          <w:rFonts w:ascii="華康POP1體W9(P)" w:eastAsia="華康POP1體W9(P)" w:cs="華康POP1體W9(P)" w:hint="eastAsia"/>
          <w:b/>
          <w:bCs/>
          <w:color w:val="000000"/>
          <w:kern w:val="0"/>
          <w:sz w:val="26"/>
          <w:szCs w:val="26"/>
          <w:lang w:val="zh-TW"/>
        </w:rPr>
        <w:t>回答在下文中</w:t>
      </w:r>
      <w:r>
        <w:rPr>
          <w:rFonts w:ascii="華康POP1體W9(P)" w:eastAsia="華康POP1體W9(P)" w:cs="華康POP1體W9(P)"/>
          <w:b/>
          <w:bCs/>
          <w:color w:val="000000"/>
          <w:kern w:val="0"/>
          <w:sz w:val="26"/>
          <w:szCs w:val="26"/>
          <w:lang w:val="zh-TW"/>
        </w:rPr>
        <w:t>)</w:t>
      </w:r>
      <w:r w:rsidRPr="000C697C">
        <w:rPr>
          <w:rFonts w:ascii="華康POP1體W9(P)" w:eastAsia="華康POP1體W9(P)" w:cs="華康POP1體W9(P)"/>
          <w:b/>
          <w:bCs/>
          <w:color w:val="000000"/>
          <w:kern w:val="0"/>
          <w:sz w:val="26"/>
          <w:szCs w:val="26"/>
          <w:lang w:val="zh-TW"/>
        </w:rPr>
        <w:t>:</w:t>
      </w:r>
    </w:p>
    <w:p w:rsidR="0078472D" w:rsidRDefault="0078472D" w:rsidP="00A66149">
      <w:pPr>
        <w:rPr>
          <w:rFonts w:ascii="華康POP1體W9(P)" w:eastAsia="華康POP1體W9(P)" w:cs="Times New Roman"/>
          <w:color w:val="000000"/>
          <w:kern w:val="0"/>
          <w:sz w:val="26"/>
          <w:szCs w:val="26"/>
          <w:lang w:val="zh-TW"/>
        </w:rPr>
      </w:pPr>
      <w:r w:rsidRPr="000C697C">
        <w:rPr>
          <w:rFonts w:ascii="華康POP1體W9(P)" w:eastAsia="華康POP1體W9(P)" w:cs="華康POP1體W9(P)"/>
          <w:color w:val="000000"/>
          <w:kern w:val="0"/>
          <w:sz w:val="26"/>
          <w:szCs w:val="26"/>
          <w:lang w:val="zh-TW"/>
        </w:rPr>
        <w:t xml:space="preserve">    </w:t>
      </w:r>
    </w:p>
    <w:p w:rsidR="0078472D" w:rsidRDefault="0078472D" w:rsidP="00A66149">
      <w:pPr>
        <w:rPr>
          <w:rFonts w:ascii="華康POP1體W9(P)" w:eastAsia="華康POP1體W9(P)" w:hAnsi="Times New Roman" w:cs="Times New Roman"/>
          <w:color w:val="000000"/>
          <w:kern w:val="0"/>
          <w:sz w:val="26"/>
          <w:szCs w:val="26"/>
          <w:lang w:val="zh-TW"/>
        </w:rPr>
      </w:pPr>
      <w:r>
        <w:rPr>
          <w:noProof/>
        </w:rPr>
        <w:pict>
          <v:shape id="圖片 3" o:spid="_x0000_s1033" type="#_x0000_t75" alt="DSC08997" style="position:absolute;margin-left:252pt;margin-top:40.35pt;width:2in;height:117pt;z-index:-251656192;visibility:visible" wrapcoords="473 606 364 771 327 20222 400 20884 473 20939 21091 20939 21200 20884 21273 1322 21164 716 21091 606 473 606">
            <v:imagedata r:id="rId15" o:title="" croptop="-211f" cropbottom="-289f" cropright="-80f"/>
            <o:lock v:ext="edit" aspectratio="f"/>
            <w10:wrap type="tight"/>
          </v:shape>
        </w:pict>
      </w:r>
      <w:r>
        <w:rPr>
          <w:noProof/>
        </w:rPr>
        <w:pict>
          <v:shape id="圖片 6" o:spid="_x0000_s1034" type="#_x0000_t75" alt="DSC08996" style="position:absolute;margin-left:0;margin-top:247.35pt;width:135pt;height:108pt;z-index:-251655168;visibility:visible" wrapcoords="450 626 394 783 338 20661 506 20974 562 20974 21038 20974 21094 20974 21262 20661 21206 783 21150 626 450 626">
            <v:imagedata r:id="rId16" o:title="" croptop="-211f" cropbottom="-289f" cropright="-80f"/>
            <o:lock v:ext="edit" aspectratio="f"/>
            <w10:wrap type="through"/>
          </v:shape>
        </w:pict>
      </w:r>
      <w:r>
        <w:rPr>
          <w:noProof/>
        </w:rPr>
        <w:pict>
          <v:shape id="圖片 9" o:spid="_x0000_s1035" type="#_x0000_t75" alt="DSC08998" style="position:absolute;margin-left:297pt;margin-top:247.35pt;width:2in;height:117.75pt;z-index:-251654144;visibility:visible" wrapcoords="292 639 389 20833 21211 20833 21211 639 292 639">
            <v:imagedata r:id="rId17" o:title="" croptop="-211f" cropbottom="-289f" cropright="-80f"/>
            <o:lock v:ext="edit" aspectratio="f"/>
            <w10:wrap type="through"/>
          </v:shape>
        </w:pict>
      </w:r>
      <w:r>
        <w:rPr>
          <w:rFonts w:ascii="華康POP1體W9(P)" w:eastAsia="華康POP1體W9(P)" w:cs="華康POP1體W9(P)"/>
          <w:color w:val="000000"/>
          <w:kern w:val="0"/>
          <w:sz w:val="26"/>
          <w:szCs w:val="26"/>
          <w:lang w:val="zh-TW"/>
        </w:rPr>
        <w:t xml:space="preserve">   </w:t>
      </w:r>
      <w:r w:rsidRPr="000C697C">
        <w:rPr>
          <w:rFonts w:ascii="華康POP1體W9(P)" w:eastAsia="華康POP1體W9(P)" w:cs="華康POP1體W9(P)" w:hint="eastAsia"/>
          <w:color w:val="000000"/>
          <w:kern w:val="0"/>
          <w:sz w:val="26"/>
          <w:szCs w:val="26"/>
          <w:lang w:val="zh-TW"/>
        </w:rPr>
        <w:t>再訪問的過程中</w:t>
      </w:r>
      <w:r w:rsidRPr="000C697C">
        <w:rPr>
          <w:rFonts w:ascii="華康POP1體W9(P)" w:eastAsia="華康POP1體W9(P)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cs="華康POP1體W9(P)" w:hint="eastAsia"/>
          <w:color w:val="000000"/>
          <w:kern w:val="0"/>
          <w:sz w:val="26"/>
          <w:szCs w:val="26"/>
          <w:lang w:val="zh-TW"/>
        </w:rPr>
        <w:t>爸爸提到</w:t>
      </w:r>
      <w:r w:rsidRPr="000C697C">
        <w:rPr>
          <w:rFonts w:ascii="華康POP1體W9(P)" w:eastAsia="華康POP1體W9(P)" w:cs="華康POP1體W9(P)"/>
          <w:color w:val="000000"/>
          <w:kern w:val="0"/>
          <w:sz w:val="26"/>
          <w:szCs w:val="26"/>
          <w:lang w:val="zh-TW"/>
        </w:rPr>
        <w:t>:</w:t>
      </w:r>
      <w:r w:rsidRPr="000C697C">
        <w:rPr>
          <w:rFonts w:ascii="華康POP1體W9(P)" w:eastAsia="華康POP1體W9(P)" w:cs="華康POP1體W9(P)" w:hint="eastAsia"/>
          <w:color w:val="000000"/>
          <w:kern w:val="0"/>
          <w:sz w:val="26"/>
          <w:szCs w:val="26"/>
          <w:lang w:val="zh-TW"/>
        </w:rPr>
        <w:t>「慢跑是一種有益身心的運動</w:t>
      </w:r>
      <w:r w:rsidRPr="000C697C">
        <w:rPr>
          <w:rFonts w:ascii="華康POP1體W9(P)" w:eastAsia="華康POP1體W9(P)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cs="華康POP1體W9(P)" w:hint="eastAsia"/>
          <w:color w:val="000000"/>
          <w:kern w:val="0"/>
          <w:sz w:val="26"/>
          <w:szCs w:val="26"/>
          <w:lang w:val="zh-TW"/>
        </w:rPr>
        <w:t>既不會太累、太喘又可以</w:t>
      </w:r>
      <w:r w:rsidRPr="000C697C">
        <w:rPr>
          <w:rFonts w:ascii="華康POP1體W9(P)" w:eastAsia="華康POP1體W9(P)" w:cs="華康POP1體W9(P)" w:hint="eastAsia"/>
          <w:color w:val="000000"/>
          <w:sz w:val="26"/>
          <w:szCs w:val="26"/>
          <w:lang w:val="zh-TW"/>
        </w:rPr>
        <w:t>鍛鍊心性和活絡精神</w:t>
      </w:r>
      <w:r w:rsidRPr="000C697C">
        <w:rPr>
          <w:rFonts w:ascii="華康POP1體W9(P)" w:eastAsia="華康POP1體W9(P)" w:hAnsi="Times New Roman" w:cs="華康POP1體W9(P)"/>
          <w:color w:val="000000"/>
          <w:sz w:val="26"/>
          <w:szCs w:val="26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sz w:val="26"/>
          <w:szCs w:val="26"/>
          <w:lang w:val="zh-TW"/>
        </w:rPr>
        <w:t>讓自己看起來年輕十幾歲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。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(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回答任題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1)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」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因此每當零晨五點一到他就會跑到附近的國小、公園或者更遠的地方慢跑。他平時運動完後都會露出陽光般的笑容說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: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「運動過後汗水淋漓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這時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再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只要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沖個冷水澡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就會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是人生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的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一大享受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!!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」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但是他跑不完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後全身都是汗水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一點都不帥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而且還很臭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。我問他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 xml:space="preserve">: 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「為什麼早上不讓自己多睡一點覺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而要去運動呢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?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」爸爸回答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: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「每個人都需要適當的運動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而且運動可以減少壓力和鍛鍊身體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身理和心理方面都能獲得調適。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(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回答問題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 xml:space="preserve">2 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和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 xml:space="preserve"> 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問題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3)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」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我爸爸有時候會光著腳丫子就開始跑步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這次也不例外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爸爸說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: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「赤腳跑步對身體超讚的啦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!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(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回答問題</w:t>
      </w:r>
      <w:r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4)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」可是我想爸爸還沒跑完腳就會痛的要死或磨到破皮了吧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!!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所以我還是建議爸爸穿雙布鞋比較妥當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以免慢跑時會破皮流血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留下醜醜的疤痕</w:t>
      </w:r>
      <w:r w:rsidRPr="000C697C">
        <w:rPr>
          <w:rFonts w:ascii="華康POP1體W9(P)" w:eastAsia="華康POP1體W9(P)" w:hAnsi="Times New Roman" w:cs="華康POP1體W9(P)"/>
          <w:color w:val="000000"/>
          <w:kern w:val="0"/>
          <w:sz w:val="26"/>
          <w:szCs w:val="26"/>
          <w:lang w:val="zh-TW"/>
        </w:rPr>
        <w:t>,</w:t>
      </w:r>
      <w:r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腳底也不至於會</w:t>
      </w:r>
      <w:r w:rsidRPr="000C697C">
        <w:rPr>
          <w:rFonts w:ascii="華康POP1體W9(P)" w:eastAsia="華康POP1體W9(P)" w:hAnsi="Times New Roman" w:cs="華康POP1體W9(P)" w:hint="eastAsia"/>
          <w:color w:val="000000"/>
          <w:kern w:val="0"/>
          <w:sz w:val="26"/>
          <w:szCs w:val="26"/>
          <w:lang w:val="zh-TW"/>
        </w:rPr>
        <w:t>那麼髒。</w:t>
      </w:r>
    </w:p>
    <w:p w:rsidR="0078472D" w:rsidRDefault="0078472D" w:rsidP="00F939FC">
      <w:pPr>
        <w:widowControl/>
        <w:spacing w:before="100" w:beforeAutospacing="1" w:after="100" w:afterAutospacing="1" w:line="300" w:lineRule="atLeast"/>
        <w:jc w:val="center"/>
        <w:rPr>
          <w:rFonts w:ascii="華康POP1體W9(P)" w:eastAsia="華康POP1體W9(P)" w:hAnsi="新細明體" w:cs="Times New Roman"/>
          <w:color w:val="000000"/>
          <w:kern w:val="0"/>
          <w:sz w:val="26"/>
          <w:szCs w:val="26"/>
        </w:rPr>
      </w:pPr>
      <w:r>
        <w:rPr>
          <w:rFonts w:ascii="華康POP1體W9(P)" w:eastAsia="華康POP1體W9(P)" w:hAnsi="新細明體" w:cs="華康POP1體W9(P)" w:hint="eastAsia"/>
          <w:color w:val="000000"/>
          <w:kern w:val="0"/>
          <w:sz w:val="26"/>
          <w:szCs w:val="26"/>
        </w:rPr>
        <w:t>照片來源</w:t>
      </w:r>
      <w:r>
        <w:rPr>
          <w:rFonts w:ascii="華康POP1體W9(P)" w:eastAsia="華康POP1體W9(P)" w:hAnsi="新細明體" w:cs="華康POP1體W9(P)"/>
          <w:color w:val="000000"/>
          <w:kern w:val="0"/>
          <w:sz w:val="26"/>
          <w:szCs w:val="26"/>
        </w:rPr>
        <w:t>:</w:t>
      </w:r>
      <w:r>
        <w:rPr>
          <w:rFonts w:ascii="華康POP1體W9(P)" w:eastAsia="華康POP1體W9(P)" w:hAnsi="新細明體" w:cs="華康POP1體W9(P)" w:hint="eastAsia"/>
          <w:color w:val="000000"/>
          <w:kern w:val="0"/>
          <w:sz w:val="26"/>
          <w:szCs w:val="26"/>
        </w:rPr>
        <w:t>爸爸照片</w:t>
      </w:r>
    </w:p>
    <w:p w:rsidR="0078472D" w:rsidRDefault="0078472D" w:rsidP="00F939FC">
      <w:pPr>
        <w:widowControl/>
        <w:spacing w:before="100" w:beforeAutospacing="1" w:after="100" w:afterAutospacing="1" w:line="300" w:lineRule="atLeast"/>
        <w:jc w:val="center"/>
        <w:rPr>
          <w:rFonts w:ascii="華康POP1體W9(P)" w:eastAsia="華康POP1體W9(P)" w:hAnsi="新細明體" w:cs="Times New Roman"/>
          <w:color w:val="000000"/>
          <w:kern w:val="0"/>
          <w:sz w:val="26"/>
          <w:szCs w:val="26"/>
        </w:rPr>
      </w:pPr>
      <w:r>
        <w:rPr>
          <w:rFonts w:ascii="華康POP1體W9(P)" w:eastAsia="華康POP1體W9(P)" w:hAnsi="新細明體" w:cs="華康POP1體W9(P)" w:hint="eastAsia"/>
          <w:color w:val="000000"/>
          <w:kern w:val="0"/>
          <w:sz w:val="26"/>
          <w:szCs w:val="26"/>
        </w:rPr>
        <w:t>地點</w:t>
      </w:r>
      <w:r>
        <w:rPr>
          <w:rFonts w:ascii="華康POP1體W9(P)" w:eastAsia="華康POP1體W9(P)" w:hAnsi="新細明體" w:cs="華康POP1體W9(P)"/>
          <w:color w:val="000000"/>
          <w:kern w:val="0"/>
          <w:sz w:val="26"/>
          <w:szCs w:val="26"/>
        </w:rPr>
        <w:t>:</w:t>
      </w:r>
      <w:r>
        <w:rPr>
          <w:rFonts w:ascii="華康POP1體W9(P)" w:eastAsia="華康POP1體W9(P)" w:hAnsi="新細明體" w:cs="華康POP1體W9(P)" w:hint="eastAsia"/>
          <w:color w:val="000000"/>
          <w:kern w:val="0"/>
          <w:sz w:val="26"/>
          <w:szCs w:val="26"/>
        </w:rPr>
        <w:t>安佃國小</w:t>
      </w:r>
    </w:p>
    <w:p w:rsidR="0078472D" w:rsidRPr="00F939FC" w:rsidRDefault="0078472D" w:rsidP="00F939FC">
      <w:pPr>
        <w:widowControl/>
        <w:spacing w:before="240" w:beforeAutospacing="1" w:after="100" w:afterAutospacing="1" w:line="300" w:lineRule="atLeast"/>
        <w:rPr>
          <w:rFonts w:ascii="華康POP1體W9(P)" w:eastAsia="華康POP1體W9(P)" w:hAnsi="新細明體" w:cs="Times New Roman"/>
          <w:b/>
          <w:bCs/>
          <w:color w:val="31849B"/>
          <w:kern w:val="0"/>
          <w:sz w:val="28"/>
          <w:szCs w:val="28"/>
        </w:rPr>
      </w:pPr>
      <w:r w:rsidRPr="00F939FC">
        <w:rPr>
          <w:rFonts w:ascii="華康POP1體W9(P)" w:eastAsia="華康POP1體W9(P)" w:hAnsi="新細明體" w:cs="華康POP1體W9(P)" w:hint="eastAsia"/>
          <w:b/>
          <w:bCs/>
          <w:color w:val="31849B"/>
          <w:kern w:val="0"/>
          <w:sz w:val="28"/>
          <w:szCs w:val="28"/>
        </w:rPr>
        <w:t>心得分享：</w:t>
      </w:r>
      <w:r w:rsidRPr="00F939FC">
        <w:rPr>
          <w:rFonts w:ascii="華康POP1體W9(P)" w:eastAsia="華康POP1體W9(P)" w:hAnsi="新細明體" w:cs="華康POP1體W9(P)"/>
          <w:b/>
          <w:bCs/>
          <w:color w:val="31849B"/>
          <w:kern w:val="0"/>
          <w:sz w:val="28"/>
          <w:szCs w:val="28"/>
        </w:rPr>
        <w:t xml:space="preserve"> </w:t>
      </w:r>
    </w:p>
    <w:p w:rsidR="0078472D" w:rsidRPr="00F939FC" w:rsidRDefault="0078472D" w:rsidP="00F939FC">
      <w:pPr>
        <w:widowControl/>
        <w:spacing w:before="240" w:beforeAutospacing="1" w:after="100" w:afterAutospacing="1" w:line="300" w:lineRule="atLeast"/>
        <w:rPr>
          <w:rFonts w:ascii="華康POP1體W9(P)" w:eastAsia="華康POP1體W9(P)" w:hAnsi="新細明體" w:cs="Times New Roman"/>
          <w:b/>
          <w:bCs/>
          <w:color w:val="31849B"/>
          <w:kern w:val="0"/>
          <w:sz w:val="32"/>
          <w:szCs w:val="32"/>
        </w:rPr>
      </w:pPr>
      <w:r w:rsidRPr="000C697C">
        <w:rPr>
          <w:rFonts w:ascii="華康POP1體W9(P)" w:eastAsia="華康POP1體W9(P)" w:hAnsi="新細明體" w:cs="華康POP1體W9(P)"/>
          <w:b/>
          <w:bCs/>
          <w:color w:val="000000"/>
          <w:kern w:val="0"/>
        </w:rPr>
        <w:t xml:space="preserve">    </w:t>
      </w:r>
      <w:r w:rsidRPr="000C697C">
        <w:rPr>
          <w:rFonts w:ascii="華康POP1體W9(P)" w:eastAsia="華康POP1體W9(P)" w:hAnsi="新細明體" w:cs="華康POP1體W9(P)" w:hint="eastAsia"/>
          <w:color w:val="000000"/>
          <w:kern w:val="0"/>
        </w:rPr>
        <w:t>健康的身心是每個人都求之不得的</w:t>
      </w:r>
      <w:r w:rsidRPr="000C697C">
        <w:rPr>
          <w:rFonts w:ascii="華康POP1體W9(P)" w:eastAsia="華康POP1體W9(P)" w:hAnsi="新細明體" w:cs="華康POP1體W9(P)"/>
          <w:color w:val="000000"/>
          <w:kern w:val="0"/>
        </w:rPr>
        <w:t>,</w:t>
      </w:r>
      <w:r w:rsidRPr="000C697C">
        <w:rPr>
          <w:rFonts w:ascii="華康POP1體W9(P)" w:eastAsia="華康POP1體W9(P)" w:hAnsi="新細明體" w:cs="華康POP1體W9(P)" w:hint="eastAsia"/>
          <w:color w:val="000000"/>
          <w:kern w:val="0"/>
        </w:rPr>
        <w:t>而</w:t>
      </w:r>
      <w:r w:rsidRPr="000C697C">
        <w:rPr>
          <w:rFonts w:ascii="華康POP1體W9(P)" w:eastAsia="華康POP1體W9(P)" w:cs="華康POP1體W9(P)" w:hint="eastAsia"/>
          <w:color w:val="000000"/>
        </w:rPr>
        <w:t>運動休閒是健康生活、身心協調不可或缺的要素之一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所以我們不要整天都窩在家裡看電視、玩電腦當起</w:t>
      </w:r>
      <w:r>
        <w:rPr>
          <w:rFonts w:ascii="華康POP1體W9(P)" w:eastAsia="華康POP1體W9(P)" w:cs="華康POP1體W9(P)" w:hint="eastAsia"/>
          <w:color w:val="000000"/>
        </w:rPr>
        <w:t>了</w:t>
      </w:r>
      <w:r w:rsidRPr="000C697C">
        <w:rPr>
          <w:rFonts w:ascii="華康POP1體W9(P)" w:eastAsia="華康POP1體W9(P)" w:cs="華康POP1體W9(P)" w:hint="eastAsia"/>
          <w:color w:val="000000"/>
        </w:rPr>
        <w:t>宅男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偶爾要出外跑跑步、打打球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這樣我們的身心才會健康。而在所有的運動裡跑步應該算是最簡單、最容易做的運動之一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不需要任何特殊設施也不用花任何的錢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只需要找一個空曠的地方、準備一雙健全的腳便能夠開始的運動了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而且每天只要抽個幾十分鐘來跑步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我們便能夠擁有健康的身心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又可以減肥</w:t>
      </w:r>
      <w:r w:rsidRPr="000C697C">
        <w:rPr>
          <w:rFonts w:ascii="華康POP1體W9(P)" w:eastAsia="華康POP1體W9(P)" w:cs="華康POP1體W9(P)"/>
          <w:color w:val="000000"/>
        </w:rPr>
        <w:t>,</w:t>
      </w:r>
      <w:r>
        <w:rPr>
          <w:rFonts w:ascii="華康POP1體W9(P)" w:eastAsia="華康POP1體W9(P)" w:cs="華康POP1體W9(P)" w:hint="eastAsia"/>
          <w:color w:val="000000"/>
        </w:rPr>
        <w:t>維持曼妙的身材</w:t>
      </w:r>
      <w:r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如此的簡單、容易</w:t>
      </w:r>
      <w:r w:rsidRPr="000C697C">
        <w:rPr>
          <w:rFonts w:ascii="華康POP1體W9(P)" w:eastAsia="華康POP1體W9(P)" w:cs="華康POP1體W9(P)"/>
          <w:color w:val="000000"/>
        </w:rPr>
        <w:t>,</w:t>
      </w:r>
      <w:r w:rsidRPr="000C697C">
        <w:rPr>
          <w:rFonts w:ascii="華康POP1體W9(P)" w:eastAsia="華康POP1體W9(P)" w:cs="華康POP1體W9(P)" w:hint="eastAsia"/>
          <w:color w:val="000000"/>
        </w:rPr>
        <w:t>那我們又何嘗不去嘗試看看呢</w:t>
      </w:r>
      <w:r w:rsidRPr="000C697C">
        <w:rPr>
          <w:rFonts w:ascii="華康POP1體W9(P)" w:eastAsia="華康POP1體W9(P)" w:cs="華康POP1體W9(P)"/>
          <w:color w:val="000000"/>
        </w:rPr>
        <w:t>?</w:t>
      </w:r>
    </w:p>
    <w:p w:rsidR="0078472D" w:rsidRPr="000C697C" w:rsidRDefault="0078472D" w:rsidP="000C697C">
      <w:pPr>
        <w:widowControl/>
        <w:spacing w:before="100" w:beforeAutospacing="1" w:after="100" w:afterAutospacing="1" w:line="300" w:lineRule="atLeast"/>
        <w:jc w:val="center"/>
        <w:rPr>
          <w:rFonts w:ascii="華康POP1體W9(P)" w:eastAsia="華康POP1體W9(P)" w:hAnsi="新細明體" w:cs="Times New Roman"/>
          <w:b/>
          <w:bCs/>
          <w:color w:val="000000"/>
          <w:kern w:val="0"/>
        </w:rPr>
      </w:pPr>
    </w:p>
    <w:p w:rsidR="0078472D" w:rsidRPr="000C697C" w:rsidRDefault="0078472D" w:rsidP="000C697C">
      <w:pPr>
        <w:jc w:val="right"/>
        <w:rPr>
          <w:rFonts w:ascii="華康POP1體W9(P)" w:eastAsia="華康POP1體W9(P)" w:cs="Times New Roman"/>
          <w:sz w:val="26"/>
          <w:szCs w:val="26"/>
        </w:rPr>
      </w:pPr>
      <w:r>
        <w:rPr>
          <w:rFonts w:ascii="新細明體" w:hAnsi="新細明體" w:cs="新細明體" w:hint="eastAsia"/>
          <w:b/>
          <w:bCs/>
          <w:color w:val="000000"/>
          <w:kern w:val="0"/>
          <w:sz w:val="22"/>
          <w:szCs w:val="22"/>
        </w:rPr>
        <w:t>瀛海中學</w:t>
      </w:r>
      <w:r>
        <w:rPr>
          <w:rFonts w:ascii="新細明體" w:hAnsi="新細明體" w:cs="新細明體"/>
          <w:b/>
          <w:bCs/>
          <w:color w:val="000000"/>
          <w:kern w:val="0"/>
          <w:sz w:val="22"/>
          <w:szCs w:val="22"/>
        </w:rPr>
        <w:t xml:space="preserve"> </w:t>
      </w:r>
      <w:r>
        <w:rPr>
          <w:rFonts w:ascii="新細明體" w:hAnsi="新細明體" w:cs="新細明體" w:hint="eastAsia"/>
          <w:b/>
          <w:bCs/>
          <w:color w:val="000000"/>
          <w:kern w:val="0"/>
          <w:sz w:val="22"/>
          <w:szCs w:val="22"/>
        </w:rPr>
        <w:t>國一二班</w:t>
      </w:r>
      <w:r>
        <w:rPr>
          <w:rFonts w:ascii="新細明體" w:hAnsi="新細明體" w:cs="新細明體"/>
          <w:b/>
          <w:bCs/>
          <w:color w:val="000000"/>
          <w:kern w:val="0"/>
          <w:sz w:val="22"/>
          <w:szCs w:val="22"/>
        </w:rPr>
        <w:t xml:space="preserve"> 18</w:t>
      </w:r>
      <w:r>
        <w:rPr>
          <w:rFonts w:ascii="新細明體" w:hAnsi="新細明體" w:cs="新細明體" w:hint="eastAsia"/>
          <w:b/>
          <w:bCs/>
          <w:color w:val="000000"/>
          <w:kern w:val="0"/>
          <w:sz w:val="22"/>
          <w:szCs w:val="22"/>
        </w:rPr>
        <w:t>號</w:t>
      </w:r>
      <w:r>
        <w:rPr>
          <w:rFonts w:ascii="新細明體" w:hAnsi="新細明體" w:cs="新細明體"/>
          <w:b/>
          <w:bCs/>
          <w:color w:val="000000"/>
          <w:kern w:val="0"/>
          <w:sz w:val="22"/>
          <w:szCs w:val="22"/>
        </w:rPr>
        <w:t xml:space="preserve"> </w:t>
      </w:r>
      <w:r>
        <w:rPr>
          <w:rFonts w:ascii="新細明體" w:hAnsi="新細明體" w:cs="新細明體" w:hint="eastAsia"/>
          <w:b/>
          <w:bCs/>
          <w:color w:val="000000"/>
          <w:kern w:val="0"/>
          <w:sz w:val="22"/>
          <w:szCs w:val="22"/>
        </w:rPr>
        <w:t>許淳淵</w:t>
      </w:r>
    </w:p>
    <w:sectPr w:rsidR="0078472D" w:rsidRPr="000C697C" w:rsidSect="00A66149">
      <w:pgSz w:w="12240" w:h="15840"/>
      <w:pgMar w:top="1440" w:right="1800" w:bottom="1440" w:left="1800" w:header="720" w:footer="720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72D" w:rsidRDefault="0078472D" w:rsidP="00865CE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78472D" w:rsidRDefault="0078472D" w:rsidP="00865CE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POP1體W9(P)">
    <w:altName w:val="Arial Unicode MS"/>
    <w:panose1 w:val="00000000000000000000"/>
    <w:charset w:val="88"/>
    <w:family w:val="decorative"/>
    <w:notTrueType/>
    <w:pitch w:val="variable"/>
    <w:sig w:usb0="00000001" w:usb1="08080000" w:usb2="00000010" w:usb3="00000000" w:csb0="00100000" w:csb1="00000000"/>
  </w:font>
  <w:font w:name="華康墨字體">
    <w:altName w:val="Arial Unicode MS"/>
    <w:panose1 w:val="00000000000000000000"/>
    <w:charset w:val="88"/>
    <w:family w:val="decorative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72D" w:rsidRDefault="0078472D" w:rsidP="00865CE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78472D" w:rsidRDefault="0078472D" w:rsidP="00865CE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697C"/>
    <w:rsid w:val="0002390B"/>
    <w:rsid w:val="00055CA1"/>
    <w:rsid w:val="000C697C"/>
    <w:rsid w:val="00261B7C"/>
    <w:rsid w:val="002F7941"/>
    <w:rsid w:val="00565E1A"/>
    <w:rsid w:val="006E6CD7"/>
    <w:rsid w:val="0078472D"/>
    <w:rsid w:val="00865CE0"/>
    <w:rsid w:val="009A0524"/>
    <w:rsid w:val="009D028D"/>
    <w:rsid w:val="00A66149"/>
    <w:rsid w:val="00BE171A"/>
    <w:rsid w:val="00BE551C"/>
    <w:rsid w:val="00E56C15"/>
    <w:rsid w:val="00F9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7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697C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697C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865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65CE0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865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65CE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image" Target="media/image1.jpeg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4</Pages>
  <Words>149</Words>
  <Characters>854</Characters>
  <Application>Microsoft Office Outlook</Application>
  <DocSecurity>0</DocSecurity>
  <Lines>0</Lines>
  <Paragraphs>0</Paragraphs>
  <ScaleCrop>false</ScaleCrop>
  <Company>Acer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4</cp:revision>
  <dcterms:created xsi:type="dcterms:W3CDTF">2010-08-10T08:42:00Z</dcterms:created>
  <dcterms:modified xsi:type="dcterms:W3CDTF">2010-08-30T11:49:00Z</dcterms:modified>
</cp:coreProperties>
</file>